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(11 б) Об основных потребительских характеристиках регулируемых товаров (работ, услуг) субъектов естественных монополий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Раскрываемая информация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ООО «МПЗ» как территориальная сетевая организация оказывает услуги организациям – потребителям услуг в соответствии с Едиными стандартами качества обслуживания сетевыми организациями потребителей услуг сетевых организаций утвержденными  Приказом Минэнерго РФ от 15 апреля 2014г. № 186.</w: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Основные потребительские характер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истики</w:t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RANGE_A1_AA51"/>
      <w:bookmarkEnd w:id="1"/>
      <w:r>
        <w:rPr/>
        <mc:AlternateContent>
          <mc:Choice Requires="wps">
            <w:drawing>
              <wp:inline distT="0" distB="0" distL="0" distR="0">
                <wp:extent cx="6143625" cy="844867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143760" cy="8448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665.3pt;width:483.7pt;height:665.2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cs="Times New Roman" w:ascii="Times New Roman" w:hAnsi="Times New Roman"/>
          <w:sz w:val="24"/>
          <w:szCs w:val="24"/>
          <w:lang w:val="en-US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4"/>
          <w:szCs w:val="24"/>
          <w:lang w:val="en-US"/>
        </w:rPr>
      </w:pPr>
      <w:r>
        <w:rPr/>
      </w:r>
    </w:p>
    <w:sectPr>
      <w:type w:val="nextPage"/>
      <w:pgSz w:w="12240" w:h="15840"/>
      <w:pgMar w:left="1701" w:right="850" w:gutter="0" w:header="0" w:top="1134" w:footer="0" w:bottom="142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2"/>
  <w:embedSystemFonts/>
  <w:defaultTabStop w:val="708"/>
  <w:autoHyphenation w:val="true"/>
  <w:doNotHyphenateCaps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e492e"/>
    <w:pPr>
      <w:widowControl/>
      <w:suppressAutoHyphens w:val="true"/>
      <w:bidi w:val="0"/>
      <w:spacing w:lineRule="auto" w:line="276" w:before="0" w:after="200"/>
      <w:jc w:val="left"/>
    </w:pPr>
    <w:rPr>
      <w:rFonts w:cs="Calibri" w:ascii="Calibri" w:hAnsi="Calibri" w:eastAsia="Calibri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b554fa"/>
    <w:rPr>
      <w:rFonts w:ascii="Tahoma" w:hAnsi="Tahoma" w:cs="Tahoma"/>
      <w:sz w:val="16"/>
      <w:szCs w:val="16"/>
    </w:rPr>
  </w:style>
  <w:style w:type="character" w:styleId="Style14">
    <w:name w:val="Hyperlink"/>
    <w:basedOn w:val="DefaultParagraphFont"/>
    <w:uiPriority w:val="99"/>
    <w:rsid w:val="00f241a4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BalloonText">
    <w:name w:val="Balloon Text"/>
    <w:basedOn w:val="Normal"/>
    <w:link w:val="BalloonTextChar"/>
    <w:uiPriority w:val="99"/>
    <w:semiHidden/>
    <w:qFormat/>
    <w:rsid w:val="00b554f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Xl1453" w:customStyle="1">
    <w:name w:val="xl1453"/>
    <w:basedOn w:val="Normal"/>
    <w:uiPriority w:val="99"/>
    <w:qFormat/>
    <w:rsid w:val="005674e5"/>
    <w:pP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54" w:customStyle="1">
    <w:name w:val="xl1454"/>
    <w:basedOn w:val="Normal"/>
    <w:uiPriority w:val="99"/>
    <w:qFormat/>
    <w:rsid w:val="005674e5"/>
    <w:pP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55" w:customStyle="1">
    <w:name w:val="xl1455"/>
    <w:basedOn w:val="Normal"/>
    <w:uiPriority w:val="99"/>
    <w:qFormat/>
    <w:rsid w:val="005674e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56" w:customStyle="1">
    <w:name w:val="xl1456"/>
    <w:basedOn w:val="Normal"/>
    <w:uiPriority w:val="99"/>
    <w:qFormat/>
    <w:rsid w:val="005674e5"/>
    <w:pPr>
      <w:spacing w:lineRule="auto" w:line="240" w:beforeAutospacing="1" w:afterAutospacing="1"/>
      <w:jc w:val="right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57" w:customStyle="1">
    <w:name w:val="xl1457"/>
    <w:basedOn w:val="Normal"/>
    <w:uiPriority w:val="99"/>
    <w:qFormat/>
    <w:rsid w:val="005674e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58" w:customStyle="1">
    <w:name w:val="xl1458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459" w:customStyle="1">
    <w:name w:val="xl1459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460" w:customStyle="1">
    <w:name w:val="xl1460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461" w:customStyle="1">
    <w:name w:val="xl1461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2" w:customStyle="1">
    <w:name w:val="xl1462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3" w:customStyle="1">
    <w:name w:val="xl1463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4" w:customStyle="1">
    <w:name w:val="xl1464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5" w:customStyle="1">
    <w:name w:val="xl1465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6" w:customStyle="1">
    <w:name w:val="xl1466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7" w:customStyle="1">
    <w:name w:val="xl1467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8" w:customStyle="1">
    <w:name w:val="xl1468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69" w:customStyle="1">
    <w:name w:val="xl1469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0" w:customStyle="1">
    <w:name w:val="xl1470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1" w:customStyle="1">
    <w:name w:val="xl1471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2" w:customStyle="1">
    <w:name w:val="xl1472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3" w:customStyle="1">
    <w:name w:val="xl1473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4" w:customStyle="1">
    <w:name w:val="xl1474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5" w:customStyle="1">
    <w:name w:val="xl1475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6" w:customStyle="1">
    <w:name w:val="xl1476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7" w:customStyle="1">
    <w:name w:val="xl1477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8" w:customStyle="1">
    <w:name w:val="xl1478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79" w:customStyle="1">
    <w:name w:val="xl1479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0" w:customStyle="1">
    <w:name w:val="xl1480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1" w:customStyle="1">
    <w:name w:val="xl1481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2" w:customStyle="1">
    <w:name w:val="xl1482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3" w:customStyle="1">
    <w:name w:val="xl1483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4" w:customStyle="1">
    <w:name w:val="xl1484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5" w:customStyle="1">
    <w:name w:val="xl1485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6" w:customStyle="1">
    <w:name w:val="xl1486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7" w:customStyle="1">
    <w:name w:val="xl1487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8" w:customStyle="1">
    <w:name w:val="xl1488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89" w:customStyle="1">
    <w:name w:val="xl1489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0" w:customStyle="1">
    <w:name w:val="xl1490"/>
    <w:basedOn w:val="Normal"/>
    <w:uiPriority w:val="99"/>
    <w:qFormat/>
    <w:rsid w:val="005674e5"/>
    <w:pPr>
      <w:pBdr>
        <w:left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1" w:customStyle="1">
    <w:name w:val="xl1491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2" w:customStyle="1">
    <w:name w:val="xl1492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3" w:customStyle="1">
    <w:name w:val="xl1493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4" w:customStyle="1">
    <w:name w:val="xl1494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5" w:customStyle="1">
    <w:name w:val="xl1495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6" w:customStyle="1">
    <w:name w:val="xl1496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7" w:customStyle="1">
    <w:name w:val="xl1497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8" w:customStyle="1">
    <w:name w:val="xl1498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499" w:customStyle="1">
    <w:name w:val="xl1499"/>
    <w:basedOn w:val="Normal"/>
    <w:uiPriority w:val="99"/>
    <w:qFormat/>
    <w:rsid w:val="005674e5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0" w:customStyle="1">
    <w:name w:val="xl1500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1" w:customStyle="1">
    <w:name w:val="xl1501"/>
    <w:basedOn w:val="Normal"/>
    <w:uiPriority w:val="99"/>
    <w:qFormat/>
    <w:rsid w:val="005674e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2" w:customStyle="1">
    <w:name w:val="xl1502"/>
    <w:basedOn w:val="Normal"/>
    <w:uiPriority w:val="99"/>
    <w:qFormat/>
    <w:rsid w:val="005674e5"/>
    <w:pPr>
      <w:spacing w:lineRule="auto" w:line="240" w:beforeAutospacing="1" w:afterAutospacing="1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3" w:customStyle="1">
    <w:name w:val="xl1503"/>
    <w:basedOn w:val="Normal"/>
    <w:uiPriority w:val="99"/>
    <w:qFormat/>
    <w:rsid w:val="005674e5"/>
    <w:pP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4" w:customStyle="1">
    <w:name w:val="xl1504"/>
    <w:basedOn w:val="Normal"/>
    <w:uiPriority w:val="99"/>
    <w:qFormat/>
    <w:rsid w:val="005674e5"/>
    <w:pPr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05" w:customStyle="1">
    <w:name w:val="xl1505"/>
    <w:basedOn w:val="Normal"/>
    <w:uiPriority w:val="99"/>
    <w:qFormat/>
    <w:rsid w:val="005674e5"/>
    <w:pP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06" w:customStyle="1">
    <w:name w:val="xl1506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07" w:customStyle="1">
    <w:name w:val="xl1507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08" w:customStyle="1">
    <w:name w:val="xl1508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09" w:customStyle="1">
    <w:name w:val="xl1509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10" w:customStyle="1">
    <w:name w:val="xl1510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1" w:customStyle="1">
    <w:name w:val="xl1511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2" w:customStyle="1">
    <w:name w:val="xl1512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3" w:customStyle="1">
    <w:name w:val="xl1513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4" w:customStyle="1">
    <w:name w:val="xl1514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99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5" w:customStyle="1">
    <w:name w:val="xl1515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6" w:customStyle="1">
    <w:name w:val="xl1516"/>
    <w:basedOn w:val="Normal"/>
    <w:uiPriority w:val="99"/>
    <w:qFormat/>
    <w:rsid w:val="005674e5"/>
    <w:pPr>
      <w:shd w:val="clear" w:color="000000" w:fill="C0C0C0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1517" w:customStyle="1">
    <w:name w:val="xl1517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8" w:customStyle="1">
    <w:name w:val="xl1518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19" w:customStyle="1">
    <w:name w:val="xl1519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0" w:customStyle="1">
    <w:name w:val="xl1520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1" w:customStyle="1">
    <w:name w:val="xl1521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2" w:customStyle="1">
    <w:name w:val="xl1522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  <w:jc w:val="right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3" w:customStyle="1">
    <w:name w:val="xl1523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4" w:customStyle="1">
    <w:name w:val="xl1524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5" w:customStyle="1">
    <w:name w:val="xl1525"/>
    <w:basedOn w:val="Normal"/>
    <w:uiPriority w:val="99"/>
    <w:qFormat/>
    <w:rsid w:val="005674e5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6" w:customStyle="1">
    <w:name w:val="xl1526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7" w:customStyle="1">
    <w:name w:val="xl1527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8" w:customStyle="1">
    <w:name w:val="xl1528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29" w:customStyle="1">
    <w:name w:val="xl1529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CCFFCC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30" w:customStyle="1">
    <w:name w:val="xl1530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CCFFCC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31" w:customStyle="1">
    <w:name w:val="xl1531"/>
    <w:basedOn w:val="Normal"/>
    <w:uiPriority w:val="99"/>
    <w:qFormat/>
    <w:rsid w:val="005674e5"/>
    <w:pPr>
      <w:shd w:val="clear" w:color="000000" w:fill="C0C0C0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1532" w:customStyle="1">
    <w:name w:val="xl1532"/>
    <w:basedOn w:val="Normal"/>
    <w:uiPriority w:val="99"/>
    <w:qFormat/>
    <w:rsid w:val="005674e5"/>
    <w:pP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33" w:customStyle="1">
    <w:name w:val="xl1533"/>
    <w:basedOn w:val="Normal"/>
    <w:uiPriority w:val="99"/>
    <w:qFormat/>
    <w:rsid w:val="005674e5"/>
    <w:pPr>
      <w:spacing w:lineRule="auto" w:line="240" w:beforeAutospacing="1" w:afterAutospacing="1"/>
      <w:jc w:val="center"/>
      <w:textAlignment w:val="top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34" w:customStyle="1">
    <w:name w:val="xl1534"/>
    <w:basedOn w:val="Normal"/>
    <w:uiPriority w:val="99"/>
    <w:qFormat/>
    <w:rsid w:val="005674e5"/>
    <w:pPr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1535" w:customStyle="1">
    <w:name w:val="xl1535"/>
    <w:basedOn w:val="Normal"/>
    <w:uiPriority w:val="99"/>
    <w:qFormat/>
    <w:rsid w:val="005674e5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paragraph" w:styleId="Xl1536" w:customStyle="1">
    <w:name w:val="xl1536"/>
    <w:basedOn w:val="Normal"/>
    <w:uiPriority w:val="99"/>
    <w:qFormat/>
    <w:rsid w:val="005674e5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37" w:customStyle="1">
    <w:name w:val="xl1537"/>
    <w:basedOn w:val="Normal"/>
    <w:uiPriority w:val="99"/>
    <w:qFormat/>
    <w:rsid w:val="005674e5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Xl1538" w:customStyle="1">
    <w:name w:val="xl1538"/>
    <w:basedOn w:val="Normal"/>
    <w:uiPriority w:val="99"/>
    <w:qFormat/>
    <w:rsid w:val="005674e5"/>
    <w:pPr>
      <w:pBdr>
        <w:top w:val="single" w:sz="4" w:space="0" w:color="000000"/>
        <w:lef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Application>LibreOffice/7.4.2.3$Linux_X86_64 LibreOffice_project/40$Build-3</Application>
  <AppVersion>15.0000</AppVersion>
  <Pages>2</Pages>
  <Words>52</Words>
  <Characters>416</Characters>
  <CharactersWithSpaces>466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2020-03-25T09:16:00Z</dcterms:created>
  <dc:creator>Баимов Дмитрий Александрович</dc:creator>
  <dc:description/>
  <dc:language>ru-RU</dc:language>
  <cp:lastModifiedBy>user</cp:lastModifiedBy>
  <dcterms:modified xsi:type="dcterms:W3CDTF">2020-03-25T09:16:00Z</dcterms:modified>
  <cp:revision>2</cp:revision>
  <dc:subject/>
  <dc:title>(11 б) Об основных потребительских характеристиках регулируемых товаров (работ, услуг) субъектов естественных монополий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